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0135" w14:textId="723CE800" w:rsidR="00663C6B" w:rsidRPr="00663C6B" w:rsidRDefault="00663C6B" w:rsidP="004554CF">
      <w:pPr>
        <w:rPr>
          <w:b/>
          <w:bCs/>
          <w:color w:val="003982"/>
          <w:sz w:val="28"/>
          <w:szCs w:val="28"/>
          <w:lang w:eastAsia="en-GB" w:bidi="en-GB"/>
        </w:rPr>
      </w:pPr>
      <w:r w:rsidRPr="00663C6B">
        <w:rPr>
          <w:b/>
          <w:bCs/>
          <w:color w:val="003982"/>
          <w:sz w:val="28"/>
          <w:szCs w:val="28"/>
          <w:lang w:eastAsia="en-GB" w:bidi="en-GB"/>
        </w:rPr>
        <w:t>Roverway 2024, Norway (22 July – 5 August 2024)</w:t>
      </w:r>
    </w:p>
    <w:p w14:paraId="1EE6220B" w14:textId="77777777" w:rsidR="00663C6B" w:rsidRDefault="00663C6B" w:rsidP="004554CF">
      <w:pPr>
        <w:rPr>
          <w:sz w:val="21"/>
          <w:szCs w:val="21"/>
          <w:lang w:eastAsia="en-GB" w:bidi="en-GB"/>
        </w:rPr>
      </w:pPr>
    </w:p>
    <w:p w14:paraId="28F213FE" w14:textId="0B5B4599" w:rsidR="004554CF" w:rsidRPr="00663C6B" w:rsidRDefault="00663C6B" w:rsidP="004554CF">
      <w:pPr>
        <w:rPr>
          <w:sz w:val="21"/>
          <w:szCs w:val="21"/>
          <w:lang w:eastAsia="en-GB" w:bidi="en-GB"/>
        </w:rPr>
      </w:pPr>
      <w:r w:rsidRPr="00663C6B">
        <w:rPr>
          <w:sz w:val="21"/>
          <w:szCs w:val="21"/>
          <w:lang w:eastAsia="en-GB" w:bidi="en-GB"/>
        </w:rPr>
        <w:t xml:space="preserve">Dear </w:t>
      </w:r>
      <w:r w:rsidRPr="00663C6B">
        <w:rPr>
          <w:color w:val="FF0000"/>
          <w:sz w:val="21"/>
          <w:szCs w:val="21"/>
          <w:lang w:eastAsia="en-GB" w:bidi="en-GB"/>
        </w:rPr>
        <w:t>[</w:t>
      </w:r>
      <w:r w:rsidR="00884CE1" w:rsidRPr="00663C6B">
        <w:rPr>
          <w:color w:val="FF0000"/>
          <w:sz w:val="21"/>
          <w:szCs w:val="21"/>
          <w:lang w:eastAsia="en-GB" w:bidi="en-GB"/>
        </w:rPr>
        <w:t>INSERT MANAGER/HR NAME</w:t>
      </w:r>
      <w:r w:rsidRPr="00663C6B">
        <w:rPr>
          <w:color w:val="FF0000"/>
          <w:sz w:val="21"/>
          <w:szCs w:val="21"/>
          <w:lang w:eastAsia="en-GB" w:bidi="en-GB"/>
        </w:rPr>
        <w:t>]</w:t>
      </w:r>
    </w:p>
    <w:p w14:paraId="5209B12D" w14:textId="77777777" w:rsidR="000F7FDD" w:rsidRPr="00663C6B" w:rsidRDefault="000F7FDD" w:rsidP="000F7FDD">
      <w:pPr>
        <w:rPr>
          <w:sz w:val="21"/>
          <w:szCs w:val="21"/>
          <w:lang w:eastAsia="en-GB" w:bidi="en-GB"/>
        </w:rPr>
      </w:pPr>
    </w:p>
    <w:p w14:paraId="048D56A6" w14:textId="3760B229" w:rsidR="000F7FDD" w:rsidRDefault="00663C6B" w:rsidP="000F7FDD">
      <w:pPr>
        <w:rPr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 xml:space="preserve">I’m writing to you because your employee, </w:t>
      </w:r>
      <w:r w:rsidR="004554CF" w:rsidRPr="00663C6B">
        <w:rPr>
          <w:color w:val="FF0000"/>
          <w:sz w:val="21"/>
          <w:szCs w:val="21"/>
          <w:lang w:eastAsia="en-GB" w:bidi="en-GB"/>
        </w:rPr>
        <w:t>[</w:t>
      </w:r>
      <w:r w:rsidRPr="00663C6B">
        <w:rPr>
          <w:color w:val="FF0000"/>
          <w:sz w:val="21"/>
          <w:szCs w:val="21"/>
          <w:lang w:eastAsia="en-GB" w:bidi="en-GB"/>
        </w:rPr>
        <w:t>INSERT NAME</w:t>
      </w:r>
      <w:r w:rsidR="004554CF" w:rsidRPr="00663C6B">
        <w:rPr>
          <w:color w:val="FF0000"/>
          <w:sz w:val="21"/>
          <w:szCs w:val="21"/>
          <w:lang w:eastAsia="en-GB" w:bidi="en-GB"/>
        </w:rPr>
        <w:t>]</w:t>
      </w:r>
      <w:r w:rsidRPr="00663C6B">
        <w:rPr>
          <w:color w:val="000000" w:themeColor="text1"/>
          <w:sz w:val="21"/>
          <w:szCs w:val="21"/>
          <w:lang w:eastAsia="en-GB" w:bidi="en-GB"/>
        </w:rPr>
        <w:t>,</w:t>
      </w:r>
      <w:r w:rsidR="004554CF" w:rsidRPr="00663C6B">
        <w:rPr>
          <w:sz w:val="21"/>
          <w:szCs w:val="21"/>
          <w:lang w:eastAsia="en-GB" w:bidi="en-GB"/>
        </w:rPr>
        <w:t xml:space="preserve"> has been selected to Roverway 2024</w:t>
      </w:r>
      <w:r w:rsidR="00B272FF">
        <w:rPr>
          <w:sz w:val="21"/>
          <w:szCs w:val="21"/>
          <w:lang w:eastAsia="en-GB" w:bidi="en-GB"/>
        </w:rPr>
        <w:t xml:space="preserve"> </w:t>
      </w:r>
      <w:r w:rsidR="004554CF" w:rsidRPr="00663C6B">
        <w:rPr>
          <w:sz w:val="21"/>
          <w:szCs w:val="21"/>
          <w:lang w:eastAsia="en-GB" w:bidi="en-GB"/>
        </w:rPr>
        <w:t>with Scouts.</w:t>
      </w:r>
      <w:r w:rsidRPr="00663C6B">
        <w:rPr>
          <w:sz w:val="21"/>
          <w:szCs w:val="21"/>
          <w:lang w:eastAsia="en-GB" w:bidi="en-GB"/>
        </w:rPr>
        <w:t xml:space="preserve"> Those lucky enough to attend a World Scouting Event have a unique opportunity to develop as active global citizens, build international relationships, and experience a variety of cultures.</w:t>
      </w:r>
    </w:p>
    <w:p w14:paraId="6F07C6BE" w14:textId="77777777" w:rsidR="00B272FF" w:rsidRDefault="00B272FF" w:rsidP="000F7FDD">
      <w:pPr>
        <w:rPr>
          <w:sz w:val="21"/>
          <w:szCs w:val="21"/>
          <w:lang w:eastAsia="en-GB" w:bidi="en-GB"/>
        </w:rPr>
      </w:pPr>
    </w:p>
    <w:p w14:paraId="43488621" w14:textId="17E646BA" w:rsidR="00B272FF" w:rsidRPr="00663C6B" w:rsidRDefault="00B272FF" w:rsidP="000F7FDD">
      <w:pPr>
        <w:rPr>
          <w:sz w:val="21"/>
          <w:szCs w:val="21"/>
          <w:lang w:eastAsia="en-GB" w:bidi="en-GB"/>
        </w:rPr>
      </w:pPr>
      <w:r>
        <w:rPr>
          <w:sz w:val="21"/>
          <w:szCs w:val="21"/>
          <w:lang w:eastAsia="en-GB" w:bidi="en-GB"/>
        </w:rPr>
        <w:t xml:space="preserve">Travelling as part of a patrol of </w:t>
      </w:r>
      <w:r>
        <w:rPr>
          <w:color w:val="FF0000"/>
          <w:sz w:val="21"/>
          <w:szCs w:val="21"/>
          <w:lang w:val="en-US" w:eastAsia="en-GB" w:bidi="en-GB"/>
        </w:rPr>
        <w:t>[</w:t>
      </w:r>
      <w:r w:rsidRPr="00512C1A">
        <w:rPr>
          <w:color w:val="FF0000"/>
          <w:sz w:val="21"/>
          <w:szCs w:val="21"/>
          <w:lang w:val="en-US" w:eastAsia="en-GB" w:bidi="en-GB"/>
        </w:rPr>
        <w:t>5-8</w:t>
      </w:r>
      <w:r>
        <w:rPr>
          <w:color w:val="FF0000"/>
          <w:sz w:val="21"/>
          <w:szCs w:val="21"/>
          <w:lang w:val="en-US" w:eastAsia="en-GB" w:bidi="en-GB"/>
        </w:rPr>
        <w:t>]</w:t>
      </w:r>
      <w:r w:rsidRPr="00512C1A">
        <w:rPr>
          <w:color w:val="000000" w:themeColor="text1"/>
          <w:sz w:val="21"/>
          <w:szCs w:val="21"/>
          <w:lang w:val="en-US" w:eastAsia="en-GB" w:bidi="en-GB"/>
        </w:rPr>
        <w:t xml:space="preserve"> young people</w:t>
      </w:r>
      <w:r>
        <w:rPr>
          <w:color w:val="000000" w:themeColor="text1"/>
          <w:sz w:val="21"/>
          <w:szCs w:val="21"/>
          <w:lang w:val="en-US" w:eastAsia="en-GB" w:bidi="en-GB"/>
        </w:rPr>
        <w:t xml:space="preserve"> from </w:t>
      </w:r>
      <w:r>
        <w:rPr>
          <w:color w:val="FF0000"/>
          <w:sz w:val="21"/>
          <w:szCs w:val="21"/>
          <w:lang w:val="en-US" w:eastAsia="en-GB" w:bidi="en-GB"/>
        </w:rPr>
        <w:t>[INSERT LOCATION]</w:t>
      </w:r>
      <w:r w:rsidRPr="00512C1A">
        <w:rPr>
          <w:color w:val="000000" w:themeColor="text1"/>
          <w:sz w:val="21"/>
          <w:szCs w:val="21"/>
          <w:lang w:val="en-US" w:eastAsia="en-GB" w:bidi="en-GB"/>
        </w:rPr>
        <w:t>,</w:t>
      </w:r>
      <w:r>
        <w:rPr>
          <w:color w:val="000000" w:themeColor="text1"/>
          <w:sz w:val="21"/>
          <w:szCs w:val="21"/>
          <w:lang w:val="en-US" w:eastAsia="en-GB" w:bidi="en-GB"/>
        </w:rPr>
        <w:t xml:space="preserve"> they will live alongside over 5,000 fellow Scouts and Guides from across Europe and beyond. This will be an international experience like no other – including a 5-day </w:t>
      </w:r>
      <w:proofErr w:type="spellStart"/>
      <w:r>
        <w:rPr>
          <w:color w:val="000000" w:themeColor="text1"/>
          <w:sz w:val="21"/>
          <w:szCs w:val="21"/>
          <w:lang w:val="en-US" w:eastAsia="en-GB" w:bidi="en-GB"/>
        </w:rPr>
        <w:t>self led</w:t>
      </w:r>
      <w:proofErr w:type="spellEnd"/>
      <w:r>
        <w:rPr>
          <w:color w:val="000000" w:themeColor="text1"/>
          <w:sz w:val="21"/>
          <w:szCs w:val="21"/>
          <w:lang w:val="en-US" w:eastAsia="en-GB" w:bidi="en-GB"/>
        </w:rPr>
        <w:t xml:space="preserve"> exploration of Southern Norway, and an international camp which will explore the world we live in, how it is changing and how we can play our part in protecting it.</w:t>
      </w:r>
    </w:p>
    <w:p w14:paraId="04D7EE83" w14:textId="77777777" w:rsidR="00663C6B" w:rsidRPr="00663C6B" w:rsidRDefault="00663C6B" w:rsidP="000F7FDD">
      <w:pPr>
        <w:rPr>
          <w:sz w:val="21"/>
          <w:szCs w:val="21"/>
          <w:lang w:eastAsia="en-GB" w:bidi="en-GB"/>
        </w:rPr>
      </w:pPr>
    </w:p>
    <w:p w14:paraId="0E472A5B" w14:textId="17EFADA9" w:rsidR="00663C6B" w:rsidRPr="00663C6B" w:rsidRDefault="00663C6B" w:rsidP="000F7FDD">
      <w:pPr>
        <w:rPr>
          <w:sz w:val="21"/>
          <w:szCs w:val="21"/>
          <w:lang w:eastAsia="en-GB" w:bidi="en-GB"/>
        </w:rPr>
      </w:pPr>
      <w:r w:rsidRPr="00663C6B">
        <w:rPr>
          <w:sz w:val="21"/>
          <w:szCs w:val="21"/>
          <w:lang w:eastAsia="en-GB" w:bidi="en-GB"/>
        </w:rPr>
        <w:t xml:space="preserve">Our participants develop vital skills for life in planning, fundraising, </w:t>
      </w:r>
      <w:r w:rsidR="00B272FF">
        <w:rPr>
          <w:sz w:val="21"/>
          <w:szCs w:val="21"/>
          <w:lang w:eastAsia="en-GB" w:bidi="en-GB"/>
        </w:rPr>
        <w:t xml:space="preserve">independence, </w:t>
      </w:r>
      <w:r w:rsidRPr="00663C6B">
        <w:rPr>
          <w:sz w:val="21"/>
          <w:szCs w:val="21"/>
          <w:lang w:eastAsia="en-GB" w:bidi="en-GB"/>
        </w:rPr>
        <w:t xml:space="preserve">motivating others, empathy and teamwork. Roverway 2024 will allow </w:t>
      </w:r>
      <w:r w:rsidRPr="00663C6B">
        <w:rPr>
          <w:color w:val="FF0000"/>
          <w:sz w:val="21"/>
          <w:szCs w:val="21"/>
          <w:lang w:eastAsia="en-GB" w:bidi="en-GB"/>
        </w:rPr>
        <w:t xml:space="preserve">[INSERT FIRST NAME] </w:t>
      </w:r>
      <w:r w:rsidRPr="00663C6B">
        <w:rPr>
          <w:sz w:val="21"/>
          <w:szCs w:val="21"/>
          <w:lang w:eastAsia="en-GB" w:bidi="en-GB"/>
        </w:rPr>
        <w:t xml:space="preserve">to build on the knowledge, </w:t>
      </w:r>
      <w:proofErr w:type="gramStart"/>
      <w:r w:rsidRPr="00663C6B">
        <w:rPr>
          <w:sz w:val="21"/>
          <w:szCs w:val="21"/>
          <w:lang w:eastAsia="en-GB" w:bidi="en-GB"/>
        </w:rPr>
        <w:t>experience</w:t>
      </w:r>
      <w:proofErr w:type="gramEnd"/>
      <w:r w:rsidRPr="00663C6B">
        <w:rPr>
          <w:sz w:val="21"/>
          <w:szCs w:val="21"/>
          <w:lang w:eastAsia="en-GB" w:bidi="en-GB"/>
        </w:rPr>
        <w:t xml:space="preserve"> and skills for life that they already have from</w:t>
      </w:r>
      <w:r w:rsidR="00B272FF">
        <w:rPr>
          <w:sz w:val="21"/>
          <w:szCs w:val="21"/>
          <w:lang w:eastAsia="en-GB" w:bidi="en-GB"/>
        </w:rPr>
        <w:t xml:space="preserve"> </w:t>
      </w:r>
      <w:r w:rsidRPr="00663C6B">
        <w:rPr>
          <w:sz w:val="21"/>
          <w:szCs w:val="21"/>
          <w:lang w:eastAsia="en-GB" w:bidi="en-GB"/>
        </w:rPr>
        <w:t>Scouts.</w:t>
      </w:r>
    </w:p>
    <w:p w14:paraId="2C4CDDAE" w14:textId="77777777" w:rsidR="00663C6B" w:rsidRPr="00663C6B" w:rsidRDefault="00663C6B" w:rsidP="000F7FDD">
      <w:pPr>
        <w:rPr>
          <w:sz w:val="21"/>
          <w:szCs w:val="21"/>
          <w:lang w:eastAsia="en-GB" w:bidi="en-GB"/>
        </w:rPr>
      </w:pPr>
    </w:p>
    <w:p w14:paraId="2548EE6C" w14:textId="6A466D8C" w:rsidR="00663C6B" w:rsidRPr="00663C6B" w:rsidRDefault="00663C6B" w:rsidP="000F7FDD">
      <w:pPr>
        <w:rPr>
          <w:sz w:val="21"/>
          <w:szCs w:val="21"/>
          <w:lang w:eastAsia="en-GB" w:bidi="en-GB"/>
        </w:rPr>
      </w:pPr>
      <w:r w:rsidRPr="00663C6B">
        <w:rPr>
          <w:color w:val="FF0000"/>
          <w:sz w:val="21"/>
          <w:szCs w:val="21"/>
          <w:lang w:eastAsia="en-GB" w:bidi="en-GB"/>
        </w:rPr>
        <w:t xml:space="preserve">[INSERT FIRST NAME] </w:t>
      </w:r>
      <w:r w:rsidRPr="00663C6B">
        <w:rPr>
          <w:sz w:val="21"/>
          <w:szCs w:val="21"/>
          <w:lang w:eastAsia="en-GB" w:bidi="en-GB"/>
        </w:rPr>
        <w:t xml:space="preserve">would be extremely grateful for your understanding and support in arranging leave from 22 July – 5 August </w:t>
      </w:r>
      <w:r w:rsidRPr="00663C6B">
        <w:rPr>
          <w:color w:val="FF0000"/>
          <w:sz w:val="21"/>
          <w:szCs w:val="21"/>
          <w:lang w:eastAsia="en-GB" w:bidi="en-GB"/>
        </w:rPr>
        <w:t xml:space="preserve">[ADJUST AS APPROPRIATE] </w:t>
      </w:r>
      <w:r w:rsidRPr="00663C6B">
        <w:rPr>
          <w:sz w:val="21"/>
          <w:szCs w:val="21"/>
          <w:lang w:eastAsia="en-GB" w:bidi="en-GB"/>
        </w:rPr>
        <w:t xml:space="preserve">to fulfil this agreement. </w:t>
      </w:r>
    </w:p>
    <w:p w14:paraId="10807CC5" w14:textId="77777777" w:rsidR="00663C6B" w:rsidRPr="00663C6B" w:rsidRDefault="00663C6B" w:rsidP="000F7FDD">
      <w:pPr>
        <w:rPr>
          <w:sz w:val="21"/>
          <w:szCs w:val="21"/>
          <w:lang w:eastAsia="en-GB" w:bidi="en-GB"/>
        </w:rPr>
      </w:pPr>
    </w:p>
    <w:p w14:paraId="1C2DC6BE" w14:textId="43913E0A" w:rsidR="00E256A8" w:rsidRPr="00663C6B" w:rsidRDefault="00663C6B" w:rsidP="00663C6B">
      <w:pPr>
        <w:rPr>
          <w:color w:val="000000" w:themeColor="text1"/>
          <w:sz w:val="21"/>
          <w:szCs w:val="21"/>
          <w:lang w:eastAsia="en-GB" w:bidi="en-GB"/>
        </w:rPr>
      </w:pPr>
      <w:r w:rsidRPr="143BFB55">
        <w:rPr>
          <w:color w:val="FF0000"/>
          <w:sz w:val="21"/>
          <w:szCs w:val="21"/>
          <w:lang w:eastAsia="en-GB" w:bidi="en-GB"/>
        </w:rPr>
        <w:t xml:space="preserve">[INSERT FIRST NAME] </w:t>
      </w:r>
      <w:r w:rsidR="00B272FF" w:rsidRPr="00B272FF">
        <w:rPr>
          <w:color w:val="000000" w:themeColor="text1"/>
          <w:sz w:val="21"/>
          <w:szCs w:val="21"/>
          <w:lang w:eastAsia="en-GB" w:bidi="en-GB"/>
        </w:rPr>
        <w:t xml:space="preserve">also </w:t>
      </w:r>
      <w:r w:rsidRPr="143BFB55">
        <w:rPr>
          <w:sz w:val="21"/>
          <w:szCs w:val="21"/>
          <w:lang w:eastAsia="en-GB" w:bidi="en-GB"/>
        </w:rPr>
        <w:t xml:space="preserve">needs to raise </w:t>
      </w:r>
      <w:r w:rsidRPr="143BFB55">
        <w:rPr>
          <w:color w:val="FF0000"/>
          <w:sz w:val="21"/>
          <w:szCs w:val="21"/>
          <w:lang w:eastAsia="en-GB" w:bidi="en-GB"/>
        </w:rPr>
        <w:t xml:space="preserve">[INSERT FEE] </w:t>
      </w:r>
      <w:r w:rsidRPr="143BFB55">
        <w:rPr>
          <w:color w:val="000000" w:themeColor="text1"/>
          <w:sz w:val="21"/>
          <w:szCs w:val="21"/>
          <w:lang w:eastAsia="en-GB" w:bidi="en-GB"/>
        </w:rPr>
        <w:t>to attend Roverway 2024. They would hugely appreciate any assistance you are able to offer to their fundraising efforts. This could take the form of fund matching, offering a sponsorship wage for hours spent volunteering, or any other way in which you are able to help.</w:t>
      </w:r>
    </w:p>
    <w:p w14:paraId="032375DD" w14:textId="5D5ACC1C" w:rsidR="6B188804" w:rsidRDefault="6B188804" w:rsidP="6B188804">
      <w:pPr>
        <w:rPr>
          <w:color w:val="000000" w:themeColor="text1"/>
          <w:sz w:val="21"/>
          <w:szCs w:val="21"/>
          <w:lang w:eastAsia="en-GB" w:bidi="en-GB"/>
        </w:rPr>
      </w:pPr>
    </w:p>
    <w:p w14:paraId="1F068953" w14:textId="6017E23B" w:rsidR="52F6DC8C" w:rsidRDefault="52F6DC8C" w:rsidP="6B188804">
      <w:pPr>
        <w:rPr>
          <w:color w:val="000000" w:themeColor="text1"/>
          <w:sz w:val="21"/>
          <w:szCs w:val="21"/>
          <w:lang w:eastAsia="en-GB" w:bidi="en-GB"/>
        </w:rPr>
      </w:pPr>
      <w:r w:rsidRPr="143BFB55">
        <w:rPr>
          <w:color w:val="000000" w:themeColor="text1"/>
          <w:sz w:val="21"/>
          <w:szCs w:val="21"/>
          <w:lang w:eastAsia="en-GB" w:bidi="en-GB"/>
        </w:rPr>
        <w:t>You can find out more about Roverway 2024 and Sco</w:t>
      </w:r>
      <w:r w:rsidR="6F68443E" w:rsidRPr="143BFB55">
        <w:rPr>
          <w:color w:val="000000" w:themeColor="text1"/>
          <w:sz w:val="21"/>
          <w:szCs w:val="21"/>
          <w:lang w:eastAsia="en-GB" w:bidi="en-GB"/>
        </w:rPr>
        <w:t xml:space="preserve">uts </w:t>
      </w:r>
      <w:r w:rsidRPr="143BFB55">
        <w:rPr>
          <w:color w:val="000000" w:themeColor="text1"/>
          <w:sz w:val="21"/>
          <w:szCs w:val="21"/>
          <w:lang w:eastAsia="en-GB" w:bidi="en-GB"/>
        </w:rPr>
        <w:t xml:space="preserve">across the UK </w:t>
      </w:r>
      <w:r w:rsidR="2D22C486" w:rsidRPr="143BFB55">
        <w:rPr>
          <w:color w:val="000000" w:themeColor="text1"/>
          <w:sz w:val="21"/>
          <w:szCs w:val="21"/>
          <w:lang w:eastAsia="en-GB" w:bidi="en-GB"/>
        </w:rPr>
        <w:t xml:space="preserve">at </w:t>
      </w:r>
      <w:r w:rsidR="008333D8">
        <w:rPr>
          <w:color w:val="000000" w:themeColor="text1"/>
          <w:sz w:val="21"/>
          <w:szCs w:val="21"/>
          <w:lang w:eastAsia="en-GB" w:bidi="en-GB"/>
        </w:rPr>
        <w:t>scouts.org.uk/</w:t>
      </w:r>
      <w:proofErr w:type="spellStart"/>
      <w:proofErr w:type="gramStart"/>
      <w:r w:rsidR="008333D8">
        <w:rPr>
          <w:color w:val="000000" w:themeColor="text1"/>
          <w:sz w:val="21"/>
          <w:szCs w:val="21"/>
          <w:lang w:eastAsia="en-GB" w:bidi="en-GB"/>
        </w:rPr>
        <w:t>roverway</w:t>
      </w:r>
      <w:proofErr w:type="spellEnd"/>
      <w:proofErr w:type="gramEnd"/>
    </w:p>
    <w:p w14:paraId="7B6BBB3D" w14:textId="77777777" w:rsidR="00E256A8" w:rsidRPr="00663C6B" w:rsidRDefault="00E256A8" w:rsidP="000F7FDD">
      <w:pPr>
        <w:rPr>
          <w:color w:val="000000" w:themeColor="text1"/>
          <w:sz w:val="21"/>
          <w:szCs w:val="21"/>
          <w:lang w:eastAsia="en-GB" w:bidi="en-GB"/>
        </w:rPr>
      </w:pPr>
    </w:p>
    <w:p w14:paraId="325BFA5D" w14:textId="70147DEE" w:rsidR="00E256A8" w:rsidRPr="00663C6B" w:rsidRDefault="00663C6B" w:rsidP="000F7FDD">
      <w:pPr>
        <w:rPr>
          <w:color w:val="000000" w:themeColor="text1"/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>Yours sincerely,</w:t>
      </w:r>
    </w:p>
    <w:p w14:paraId="69AD40B0" w14:textId="77777777" w:rsidR="00E256A8" w:rsidRPr="00663C6B" w:rsidRDefault="00E256A8" w:rsidP="000F7FDD">
      <w:pPr>
        <w:rPr>
          <w:color w:val="000000" w:themeColor="text1"/>
          <w:sz w:val="21"/>
          <w:szCs w:val="21"/>
          <w:lang w:eastAsia="en-GB" w:bidi="en-GB"/>
        </w:rPr>
      </w:pPr>
    </w:p>
    <w:p w14:paraId="721554AE" w14:textId="74B8D8E1" w:rsidR="00E256A8" w:rsidRPr="00663C6B" w:rsidRDefault="00E256A8" w:rsidP="000F7FDD">
      <w:pPr>
        <w:rPr>
          <w:color w:val="000000" w:themeColor="text1"/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 xml:space="preserve">Shaun </w:t>
      </w:r>
      <w:proofErr w:type="spellStart"/>
      <w:r w:rsidRPr="00663C6B">
        <w:rPr>
          <w:color w:val="000000" w:themeColor="text1"/>
          <w:sz w:val="21"/>
          <w:szCs w:val="21"/>
          <w:lang w:eastAsia="en-GB" w:bidi="en-GB"/>
        </w:rPr>
        <w:t>Maskrey</w:t>
      </w:r>
      <w:proofErr w:type="spellEnd"/>
    </w:p>
    <w:p w14:paraId="2DC78A4A" w14:textId="77777777" w:rsidR="00663C6B" w:rsidRPr="00663C6B" w:rsidRDefault="00E256A8" w:rsidP="000F7FDD">
      <w:pPr>
        <w:rPr>
          <w:color w:val="000000" w:themeColor="text1"/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>UK Contingent Leader</w:t>
      </w:r>
    </w:p>
    <w:p w14:paraId="5B311BBA" w14:textId="3938F2AE" w:rsidR="00E256A8" w:rsidRPr="00663C6B" w:rsidRDefault="00E256A8" w:rsidP="000F7FDD">
      <w:pPr>
        <w:rPr>
          <w:color w:val="000000" w:themeColor="text1"/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>Roverway 2024</w:t>
      </w:r>
    </w:p>
    <w:p w14:paraId="46AF74A9" w14:textId="1D5DE11C" w:rsidR="00663C6B" w:rsidRPr="00663C6B" w:rsidRDefault="00663C6B" w:rsidP="000F7FDD">
      <w:pPr>
        <w:rPr>
          <w:color w:val="000000" w:themeColor="text1"/>
          <w:sz w:val="21"/>
          <w:szCs w:val="21"/>
          <w:lang w:eastAsia="en-GB" w:bidi="en-GB"/>
        </w:rPr>
      </w:pPr>
      <w:r w:rsidRPr="00663C6B">
        <w:rPr>
          <w:color w:val="000000" w:themeColor="text1"/>
          <w:sz w:val="21"/>
          <w:szCs w:val="21"/>
          <w:lang w:eastAsia="en-GB" w:bidi="en-GB"/>
        </w:rPr>
        <w:t>E: roverway@scouts.org.uk</w:t>
      </w:r>
    </w:p>
    <w:sectPr w:rsidR="00663C6B" w:rsidRPr="00663C6B" w:rsidSect="00686636">
      <w:headerReference w:type="default" r:id="rId11"/>
      <w:footerReference w:type="default" r:id="rId12"/>
      <w:pgSz w:w="11900" w:h="16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90EAD" w14:textId="77777777" w:rsidR="00DC558C" w:rsidRDefault="00DC558C" w:rsidP="00B7552E">
      <w:r>
        <w:separator/>
      </w:r>
    </w:p>
  </w:endnote>
  <w:endnote w:type="continuationSeparator" w:id="0">
    <w:p w14:paraId="2B069C11" w14:textId="77777777" w:rsidR="00DC558C" w:rsidRDefault="00DC558C" w:rsidP="00B7552E">
      <w:r>
        <w:continuationSeparator/>
      </w:r>
    </w:p>
  </w:endnote>
  <w:endnote w:type="continuationNotice" w:id="1">
    <w:p w14:paraId="4462A96E" w14:textId="77777777" w:rsidR="00DC558C" w:rsidRDefault="00DC55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4D"/>
    <w:family w:val="auto"/>
    <w:pitch w:val="variable"/>
    <w:sig w:usb0="A00002FF" w:usb1="5000204B" w:usb2="00000000" w:usb3="00000000" w:csb0="00000197" w:csb1="00000000"/>
  </w:font>
  <w:font w:name="Nunito Sans Black">
    <w:panose1 w:val="00000A00000000000000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Nunito Sans SemiBold">
    <w:panose1 w:val="00000700000000000000"/>
    <w:charset w:val="00"/>
    <w:family w:val="auto"/>
    <w:pitch w:val="variable"/>
    <w:sig w:usb0="A00002FF" w:usb1="5000204B" w:usb2="00000000" w:usb3="00000000" w:csb0="00000197" w:csb1="00000000"/>
  </w:font>
  <w:font w:name="DengXian Light">
    <w:altName w:val="等线 Light"/>
    <w:panose1 w:val="02010600030101010101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E907" w14:textId="35CD1963" w:rsidR="0085189B" w:rsidRDefault="00A62ABC" w:rsidP="00686636">
    <w:pPr>
      <w:pStyle w:val="Footer"/>
      <w:tabs>
        <w:tab w:val="clear" w:pos="9026"/>
      </w:tabs>
      <w:ind w:left="-1440" w:right="-1420"/>
    </w:pPr>
    <w:r>
      <w:rPr>
        <w:noProof/>
      </w:rPr>
      <w:drawing>
        <wp:inline distT="0" distB="0" distL="0" distR="0" wp14:anchorId="1853BA77" wp14:editId="7EE887B7">
          <wp:extent cx="7558803" cy="109611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verway word_footer 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493" cy="1099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54132" w14:textId="77777777" w:rsidR="00DC558C" w:rsidRDefault="00DC558C" w:rsidP="00B7552E">
      <w:r>
        <w:separator/>
      </w:r>
    </w:p>
  </w:footnote>
  <w:footnote w:type="continuationSeparator" w:id="0">
    <w:p w14:paraId="0BBAFE36" w14:textId="77777777" w:rsidR="00DC558C" w:rsidRDefault="00DC558C" w:rsidP="00B7552E">
      <w:r>
        <w:continuationSeparator/>
      </w:r>
    </w:p>
  </w:footnote>
  <w:footnote w:type="continuationNotice" w:id="1">
    <w:p w14:paraId="4EBB4482" w14:textId="77777777" w:rsidR="00DC558C" w:rsidRDefault="00DC55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BD0F6" w14:textId="1D5246D7" w:rsidR="0085189B" w:rsidRPr="0085189B" w:rsidRDefault="0085189B" w:rsidP="0085189B">
    <w:pPr>
      <w:pStyle w:val="Header"/>
      <w:ind w:left="-147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7479CC" wp14:editId="65A61CFD">
          <wp:simplePos x="0" y="0"/>
          <wp:positionH relativeFrom="column">
            <wp:posOffset>-928048</wp:posOffset>
          </wp:positionH>
          <wp:positionV relativeFrom="paragraph">
            <wp:posOffset>0</wp:posOffset>
          </wp:positionV>
          <wp:extent cx="7584756" cy="1888621"/>
          <wp:effectExtent l="0" t="0" r="0" b="381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verway word_header 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756" cy="1888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37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342"/>
    <w:rsid w:val="000A7342"/>
    <w:rsid w:val="000F7FDD"/>
    <w:rsid w:val="00246B9C"/>
    <w:rsid w:val="00252D89"/>
    <w:rsid w:val="002D3783"/>
    <w:rsid w:val="002D7F74"/>
    <w:rsid w:val="00330482"/>
    <w:rsid w:val="004554CF"/>
    <w:rsid w:val="004E3D8B"/>
    <w:rsid w:val="00516DDA"/>
    <w:rsid w:val="0053223E"/>
    <w:rsid w:val="00635457"/>
    <w:rsid w:val="00663C6B"/>
    <w:rsid w:val="00682AB1"/>
    <w:rsid w:val="00686636"/>
    <w:rsid w:val="006A47C0"/>
    <w:rsid w:val="006E6ADE"/>
    <w:rsid w:val="006E737E"/>
    <w:rsid w:val="006F067B"/>
    <w:rsid w:val="008333D8"/>
    <w:rsid w:val="0085189B"/>
    <w:rsid w:val="00884CE1"/>
    <w:rsid w:val="008C1690"/>
    <w:rsid w:val="00A62ABC"/>
    <w:rsid w:val="00AC1739"/>
    <w:rsid w:val="00B02E33"/>
    <w:rsid w:val="00B272FF"/>
    <w:rsid w:val="00B7552E"/>
    <w:rsid w:val="00B85273"/>
    <w:rsid w:val="00BE13CF"/>
    <w:rsid w:val="00BE2EE0"/>
    <w:rsid w:val="00C45197"/>
    <w:rsid w:val="00C73450"/>
    <w:rsid w:val="00DC3A4F"/>
    <w:rsid w:val="00DC558C"/>
    <w:rsid w:val="00E05282"/>
    <w:rsid w:val="00E256A8"/>
    <w:rsid w:val="00E50BCC"/>
    <w:rsid w:val="00E625DD"/>
    <w:rsid w:val="00FD77D3"/>
    <w:rsid w:val="143BFB55"/>
    <w:rsid w:val="1CE9B6D2"/>
    <w:rsid w:val="2D22C486"/>
    <w:rsid w:val="2D880212"/>
    <w:rsid w:val="2F23D273"/>
    <w:rsid w:val="39BE77AC"/>
    <w:rsid w:val="47321408"/>
    <w:rsid w:val="476EB3A1"/>
    <w:rsid w:val="52F6DC8C"/>
    <w:rsid w:val="6B188804"/>
    <w:rsid w:val="6C727D6C"/>
    <w:rsid w:val="6F68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B8C4A"/>
  <w14:defaultImageDpi w14:val="32767"/>
  <w15:chartTrackingRefBased/>
  <w15:docId w15:val="{23366E5A-2F0C-4469-BE67-45563D5F0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F7FDD"/>
    <w:rPr>
      <w:rFonts w:ascii="Nunito Sans" w:hAnsi="Nuni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DD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0"/>
    </w:pPr>
    <w:rPr>
      <w:rFonts w:ascii="Nunito Sans Black" w:eastAsia="NunitoSans-Black" w:hAnsi="Nunito Sans Black" w:cs="NunitoSans-Black"/>
      <w:bCs/>
      <w:color w:val="243782"/>
      <w:spacing w:val="-11"/>
      <w:sz w:val="60"/>
      <w:szCs w:val="60"/>
      <w:lang w:eastAsia="en-GB" w:bidi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FDD"/>
    <w:pPr>
      <w:widowControl w:val="0"/>
      <w:autoSpaceDE w:val="0"/>
      <w:autoSpaceDN w:val="0"/>
      <w:outlineLvl w:val="1"/>
    </w:pPr>
    <w:rPr>
      <w:rFonts w:eastAsia="Nunito Sans" w:cs="Nunito Sans"/>
      <w:b/>
      <w:bCs/>
      <w:color w:val="243782"/>
      <w:sz w:val="32"/>
      <w:szCs w:val="32"/>
      <w:lang w:eastAsia="en-GB" w:bidi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7FDD"/>
    <w:pPr>
      <w:keepNext/>
      <w:keepLines/>
      <w:spacing w:before="40"/>
      <w:outlineLvl w:val="2"/>
    </w:pPr>
    <w:rPr>
      <w:rFonts w:ascii="Nunito Sans SemiBold" w:eastAsiaTheme="majorEastAsia" w:hAnsi="Nunito Sans SemiBold" w:cstheme="majorBidi"/>
      <w:b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D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5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52E"/>
  </w:style>
  <w:style w:type="paragraph" w:styleId="Footer">
    <w:name w:val="footer"/>
    <w:basedOn w:val="Normal"/>
    <w:link w:val="FooterChar"/>
    <w:uiPriority w:val="99"/>
    <w:unhideWhenUsed/>
    <w:rsid w:val="00B755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52E"/>
  </w:style>
  <w:style w:type="paragraph" w:styleId="NoSpacing">
    <w:name w:val="No Spacing"/>
    <w:uiPriority w:val="1"/>
    <w:qFormat/>
    <w:rsid w:val="00B7552E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0F7FDD"/>
    <w:rPr>
      <w:rFonts w:ascii="Nunito Sans Black" w:eastAsia="NunitoSans-Black" w:hAnsi="Nunito Sans Black" w:cs="NunitoSans-Black"/>
      <w:bCs/>
      <w:color w:val="243782"/>
      <w:spacing w:val="-11"/>
      <w:sz w:val="60"/>
      <w:szCs w:val="60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0F7FDD"/>
    <w:rPr>
      <w:rFonts w:ascii="Nunito Sans" w:eastAsia="Nunito Sans" w:hAnsi="Nunito Sans" w:cs="Nunito Sans"/>
      <w:b/>
      <w:bCs/>
      <w:color w:val="243782"/>
      <w:sz w:val="32"/>
      <w:szCs w:val="32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D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0F7FDD"/>
    <w:rPr>
      <w:rFonts w:ascii="Nunito Sans SemiBold" w:eastAsiaTheme="majorEastAsia" w:hAnsi="Nunito Sans SemiBold" w:cstheme="majorBidi"/>
      <w:b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0F7FD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F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F7FD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F7FD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barden/Documents/3.%2520Freelance/Scouts%25202022/6_Roverway%25202024/2.%2520Development/microsoft%2520templates%2520artwork/Word%2520template%2520artwork/reference_WSJ%25202025/WSJ25%2520Korea%2520word%25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2d5f9f-a438-4c40-9041-711463338ff8">
      <Terms xmlns="http://schemas.microsoft.com/office/infopath/2007/PartnerControls"/>
    </lcf76f155ced4ddcb4097134ff3c332f>
    <TaxCatchAll xmlns="8b529830-2eaa-44ab-89ba-0fe7f88ac66f" xsi:nil="true"/>
    <SharedWithUsers xmlns="8b529830-2eaa-44ab-89ba-0fe7f88ac66f">
      <UserInfo>
        <DisplayName>Jono Harris</DisplayName>
        <AccountId>37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69A55516DBD4598F4053135EBB3A1" ma:contentTypeVersion="16" ma:contentTypeDescription="Create a new document." ma:contentTypeScope="" ma:versionID="b4a97eb5ac75ba5f7a6dbcc2482174ba">
  <xsd:schema xmlns:xsd="http://www.w3.org/2001/XMLSchema" xmlns:xs="http://www.w3.org/2001/XMLSchema" xmlns:p="http://schemas.microsoft.com/office/2006/metadata/properties" xmlns:ns2="d62d5f9f-a438-4c40-9041-711463338ff8" xmlns:ns3="8b529830-2eaa-44ab-89ba-0fe7f88ac66f" targetNamespace="http://schemas.microsoft.com/office/2006/metadata/properties" ma:root="true" ma:fieldsID="e368976bb7cb6660666491e2ce76dc82" ns2:_="" ns3:_="">
    <xsd:import namespace="d62d5f9f-a438-4c40-9041-711463338ff8"/>
    <xsd:import namespace="8b529830-2eaa-44ab-89ba-0fe7f88a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d5f9f-a438-4c40-9041-711463338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29830-2eaa-44ab-89ba-0fe7f88a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139844d-2457-4c1a-b0f3-034a0dc7eaa5}" ma:internalName="TaxCatchAll" ma:showField="CatchAllData" ma:web="8b529830-2eaa-44ab-89ba-0fe7f88ac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0E6E15-E487-4F36-B7DC-FF19B7530F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36521-CBB4-514C-B3C4-D999E09B3A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E5248B-D1A1-4499-9223-57382AE7A48B}">
  <ds:schemaRefs>
    <ds:schemaRef ds:uri="http://schemas.microsoft.com/office/2006/metadata/properties"/>
    <ds:schemaRef ds:uri="http://schemas.microsoft.com/office/infopath/2007/PartnerControls"/>
    <ds:schemaRef ds:uri="d62d5f9f-a438-4c40-9041-711463338ff8"/>
    <ds:schemaRef ds:uri="8b529830-2eaa-44ab-89ba-0fe7f88ac66f"/>
  </ds:schemaRefs>
</ds:datastoreItem>
</file>

<file path=customXml/itemProps4.xml><?xml version="1.0" encoding="utf-8"?>
<ds:datastoreItem xmlns:ds="http://schemas.openxmlformats.org/officeDocument/2006/customXml" ds:itemID="{2CF0A6A4-EE9D-4AB9-8491-4852652CD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d5f9f-a438-4c40-9041-711463338ff8"/>
    <ds:schemaRef ds:uri="8b529830-2eaa-44ab-89ba-0fe7f88a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WSJ25%20Korea%20word%20template.dotx</Template>
  <TotalTime>5</TotalTime>
  <Pages>1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Sam Shackleton</cp:lastModifiedBy>
  <cp:revision>13</cp:revision>
  <cp:lastPrinted>2023-09-22T20:30:00Z</cp:lastPrinted>
  <dcterms:created xsi:type="dcterms:W3CDTF">2023-02-22T18:00:00Z</dcterms:created>
  <dcterms:modified xsi:type="dcterms:W3CDTF">2023-10-11T19:58:00Z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0x01010027969A55516DBD4598F4053135EBB3A1</vt:lpwstr>
  </property>
  <property fmtid="{D5CDD505-2E9C-101B-9397-08002B2CF9AE}" pid="3" name="MediaServiceImageTags">
    <vt:lpwstr/>
  </property>
</Properties>
</file>